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 w:themeColor="background1"/>
  <w:body>
    <w:p w14:paraId="121FD3FD" w14:textId="77777777" w:rsidR="00943B46" w:rsidRDefault="00246694" w:rsidP="00F84F93">
      <w:pPr>
        <w:spacing w:after="1680" w:line="720" w:lineRule="auto"/>
      </w:pPr>
      <w:r w:rsidRPr="00A95B16">
        <w:t>westsussex.gov.uk</w:t>
      </w:r>
    </w:p>
    <w:p w14:paraId="1745401D" w14:textId="19F9B90B" w:rsidR="00C91B6D" w:rsidRPr="00832F7B" w:rsidRDefault="00FD2C47" w:rsidP="00832F7B">
      <w:pPr>
        <w:pStyle w:val="Heading1"/>
        <w:spacing w:before="360" w:after="360"/>
        <w:jc w:val="center"/>
        <w:rPr>
          <w:b/>
          <w:bCs/>
          <w:color w:val="5B9BD5" w:themeColor="accent5"/>
          <w:sz w:val="48"/>
          <w:szCs w:val="48"/>
        </w:rPr>
      </w:pPr>
      <w:r w:rsidRPr="007A485A">
        <w:rPr>
          <w:b/>
          <w:bCs/>
          <w:color w:val="5B9BD5" w:themeColor="accent5"/>
          <w:sz w:val="48"/>
          <w:szCs w:val="48"/>
        </w:rPr>
        <w:t>Drama</w:t>
      </w:r>
      <w:r>
        <w:rPr>
          <w:b/>
          <w:bCs/>
          <w:color w:val="5B9BD5" w:themeColor="accent5"/>
          <w:sz w:val="48"/>
          <w:szCs w:val="48"/>
        </w:rPr>
        <w:t xml:space="preserve"> </w:t>
      </w:r>
      <w:r w:rsidRPr="007A485A">
        <w:rPr>
          <w:b/>
          <w:bCs/>
          <w:color w:val="5B9BD5" w:themeColor="accent5"/>
          <w:sz w:val="48"/>
          <w:szCs w:val="48"/>
        </w:rPr>
        <w:t>Workshop</w:t>
      </w:r>
      <w:r>
        <w:rPr>
          <w:b/>
          <w:bCs/>
          <w:color w:val="5B9BD5" w:themeColor="accent5"/>
          <w:sz w:val="48"/>
          <w:szCs w:val="48"/>
        </w:rPr>
        <w:t xml:space="preserve"> for 4-8 year olds</w:t>
      </w:r>
      <w:r w:rsidRPr="007A485A">
        <w:rPr>
          <w:b/>
          <w:bCs/>
          <w:color w:val="5B9BD5" w:themeColor="accent5"/>
          <w:sz w:val="48"/>
          <w:szCs w:val="48"/>
        </w:rPr>
        <w:t xml:space="preserve"> </w:t>
      </w:r>
      <w:r>
        <w:t xml:space="preserve"> </w:t>
      </w:r>
      <w:r w:rsidR="00832F7B">
        <w:rPr>
          <w:noProof/>
        </w:rPr>
        <w:drawing>
          <wp:inline distT="0" distB="0" distL="0" distR="0" wp14:anchorId="0B9B505B" wp14:editId="678CEDC6">
            <wp:extent cx="1877050" cy="1432560"/>
            <wp:effectExtent l="0" t="0" r="9525" b="0"/>
            <wp:docPr id="2054048579" name="Picture 2" descr="A logo with yellow and blue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4048579" name="Picture 2" descr="A logo with yellow and blue text&#10;&#10;AI-generated content may be incorrect.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2705" cy="14597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144FC6" w14:textId="07957A19" w:rsidR="00C91B6D" w:rsidRPr="00C91B6D" w:rsidRDefault="00C91B6D" w:rsidP="00C91B6D">
      <w:pPr>
        <w:sectPr w:rsidR="00C91B6D" w:rsidRPr="00C91B6D" w:rsidSect="008E1E28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1906" w:h="16838"/>
          <w:pgMar w:top="851" w:right="1080" w:bottom="1440" w:left="1080" w:header="708" w:footer="708" w:gutter="0"/>
          <w:cols w:space="708"/>
          <w:titlePg/>
          <w:docGrid w:linePitch="360"/>
        </w:sectPr>
      </w:pPr>
    </w:p>
    <w:p w14:paraId="04E734FD" w14:textId="51E38461" w:rsidR="00BE735E" w:rsidRDefault="008205E8" w:rsidP="00AE4EB9">
      <w:pPr>
        <w:jc w:val="center"/>
        <w:rPr>
          <w:color w:val="000000" w:themeColor="text1"/>
          <w:sz w:val="24"/>
          <w:szCs w:val="24"/>
        </w:rPr>
      </w:pPr>
      <w:r>
        <w:rPr>
          <w:noProof/>
        </w:rPr>
        <w:drawing>
          <wp:inline distT="0" distB="0" distL="0" distR="0" wp14:anchorId="205A4BB1" wp14:editId="5480AD80">
            <wp:extent cx="1473200" cy="1577797"/>
            <wp:effectExtent l="0" t="0" r="0" b="3810"/>
            <wp:docPr id="442959676" name="Picture 1" descr="A child wearing a garmen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2959676" name="Picture 1" descr="A child wearing a garment&#10;&#10;AI-generated content may be incorrect.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97461" cy="16037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E4EB9">
        <w:rPr>
          <w:color w:val="000000" w:themeColor="text1"/>
          <w:sz w:val="24"/>
          <w:szCs w:val="24"/>
        </w:rPr>
        <w:br w:type="textWrapping" w:clear="all"/>
      </w:r>
    </w:p>
    <w:p w14:paraId="10BF644E" w14:textId="0D22261F" w:rsidR="005A251E" w:rsidRPr="007A485A" w:rsidRDefault="001340C5" w:rsidP="005A251E">
      <w:pPr>
        <w:jc w:val="center"/>
        <w:rPr>
          <w:color w:val="FF0000"/>
          <w:sz w:val="36"/>
          <w:szCs w:val="36"/>
        </w:rPr>
      </w:pPr>
      <w:r w:rsidRPr="007A485A">
        <w:rPr>
          <w:color w:val="FF0000"/>
          <w:sz w:val="36"/>
          <w:szCs w:val="36"/>
        </w:rPr>
        <w:t>Chichester</w:t>
      </w:r>
      <w:r w:rsidR="005A251E" w:rsidRPr="007A485A">
        <w:rPr>
          <w:color w:val="FF0000"/>
          <w:sz w:val="36"/>
          <w:szCs w:val="36"/>
        </w:rPr>
        <w:t xml:space="preserve"> Library</w:t>
      </w:r>
    </w:p>
    <w:p w14:paraId="1977C933" w14:textId="0E3062A7" w:rsidR="005A251E" w:rsidRPr="007A485A" w:rsidRDefault="00D30433" w:rsidP="005A251E">
      <w:pPr>
        <w:jc w:val="center"/>
        <w:rPr>
          <w:color w:val="FF0000"/>
          <w:sz w:val="36"/>
          <w:szCs w:val="36"/>
        </w:rPr>
      </w:pPr>
      <w:r>
        <w:rPr>
          <w:color w:val="FF0000"/>
          <w:sz w:val="36"/>
          <w:szCs w:val="36"/>
        </w:rPr>
        <w:t>Wednesday 12 August</w:t>
      </w:r>
    </w:p>
    <w:p w14:paraId="236E5A3C" w14:textId="70CD901A" w:rsidR="005A251E" w:rsidRPr="007A485A" w:rsidRDefault="00D41014" w:rsidP="005A251E">
      <w:pPr>
        <w:jc w:val="center"/>
        <w:rPr>
          <w:color w:val="000000" w:themeColor="text1"/>
          <w:sz w:val="36"/>
          <w:szCs w:val="36"/>
        </w:rPr>
      </w:pPr>
      <w:r w:rsidRPr="007A485A">
        <w:rPr>
          <w:color w:val="FF0000"/>
          <w:sz w:val="36"/>
          <w:szCs w:val="36"/>
        </w:rPr>
        <w:t>10</w:t>
      </w:r>
      <w:r w:rsidR="005A251E" w:rsidRPr="007A485A">
        <w:rPr>
          <w:color w:val="FF0000"/>
          <w:sz w:val="36"/>
          <w:szCs w:val="36"/>
        </w:rPr>
        <w:t>.</w:t>
      </w:r>
      <w:r w:rsidR="00D25E08" w:rsidRPr="007A485A">
        <w:rPr>
          <w:color w:val="FF0000"/>
          <w:sz w:val="36"/>
          <w:szCs w:val="36"/>
        </w:rPr>
        <w:t>0</w:t>
      </w:r>
      <w:r w:rsidR="005A251E" w:rsidRPr="007A485A">
        <w:rPr>
          <w:color w:val="FF0000"/>
          <w:sz w:val="36"/>
          <w:szCs w:val="36"/>
        </w:rPr>
        <w:t>0–</w:t>
      </w:r>
      <w:r w:rsidRPr="007A485A">
        <w:rPr>
          <w:color w:val="FF0000"/>
          <w:sz w:val="36"/>
          <w:szCs w:val="36"/>
        </w:rPr>
        <w:t>1</w:t>
      </w:r>
      <w:r w:rsidR="00D25E08" w:rsidRPr="007A485A">
        <w:rPr>
          <w:color w:val="FF0000"/>
          <w:sz w:val="36"/>
          <w:szCs w:val="36"/>
        </w:rPr>
        <w:t>0.3</w:t>
      </w:r>
      <w:r w:rsidR="00C36F00" w:rsidRPr="007A485A">
        <w:rPr>
          <w:color w:val="FF0000"/>
          <w:sz w:val="36"/>
          <w:szCs w:val="36"/>
        </w:rPr>
        <w:t>0</w:t>
      </w:r>
      <w:r w:rsidRPr="007A485A">
        <w:rPr>
          <w:color w:val="FF0000"/>
          <w:sz w:val="36"/>
          <w:szCs w:val="36"/>
        </w:rPr>
        <w:t>am or 1</w:t>
      </w:r>
      <w:r w:rsidR="00D25E08" w:rsidRPr="007A485A">
        <w:rPr>
          <w:color w:val="FF0000"/>
          <w:sz w:val="36"/>
          <w:szCs w:val="36"/>
        </w:rPr>
        <w:t>0.45</w:t>
      </w:r>
      <w:r w:rsidRPr="007A485A">
        <w:rPr>
          <w:color w:val="FF0000"/>
          <w:sz w:val="36"/>
          <w:szCs w:val="36"/>
        </w:rPr>
        <w:t>–11.</w:t>
      </w:r>
      <w:r w:rsidR="00D25E08" w:rsidRPr="007A485A">
        <w:rPr>
          <w:color w:val="FF0000"/>
          <w:sz w:val="36"/>
          <w:szCs w:val="36"/>
        </w:rPr>
        <w:t>1</w:t>
      </w:r>
      <w:r w:rsidRPr="007A485A">
        <w:rPr>
          <w:color w:val="FF0000"/>
          <w:sz w:val="36"/>
          <w:szCs w:val="36"/>
        </w:rPr>
        <w:t>5am</w:t>
      </w:r>
    </w:p>
    <w:p w14:paraId="57C3D89C" w14:textId="77777777" w:rsidR="00E63682" w:rsidRDefault="00E63682" w:rsidP="00E63682">
      <w:pPr>
        <w:jc w:val="center"/>
        <w:rPr>
          <w:color w:val="000000" w:themeColor="text1"/>
          <w:sz w:val="24"/>
          <w:szCs w:val="24"/>
        </w:rPr>
      </w:pPr>
    </w:p>
    <w:p w14:paraId="0F59B270" w14:textId="5161B6FA" w:rsidR="00E63682" w:rsidRDefault="00E46583" w:rsidP="00E63682">
      <w:pPr>
        <w:rPr>
          <w:color w:val="5B9BD5" w:themeColor="accent5"/>
          <w:sz w:val="32"/>
          <w:szCs w:val="32"/>
        </w:rPr>
      </w:pPr>
      <w:r>
        <w:rPr>
          <w:color w:val="5B9BD5" w:themeColor="accent5"/>
          <w:sz w:val="32"/>
          <w:szCs w:val="32"/>
        </w:rPr>
        <w:t>Fly to Superhero School</w:t>
      </w:r>
      <w:r w:rsidR="0090298B">
        <w:rPr>
          <w:color w:val="5B9BD5" w:themeColor="accent5"/>
          <w:sz w:val="32"/>
          <w:szCs w:val="32"/>
        </w:rPr>
        <w:t xml:space="preserve"> for an action-packed mission</w:t>
      </w:r>
      <w:r w:rsidR="00580D93">
        <w:rPr>
          <w:color w:val="5B9BD5" w:themeColor="accent5"/>
          <w:sz w:val="32"/>
          <w:szCs w:val="32"/>
        </w:rPr>
        <w:t xml:space="preserve"> to save the world.</w:t>
      </w:r>
    </w:p>
    <w:p w14:paraId="560D0A72" w14:textId="77777777" w:rsidR="004D2F8F" w:rsidRDefault="004D2F8F" w:rsidP="00E63682">
      <w:pPr>
        <w:rPr>
          <w:color w:val="5B9BD5" w:themeColor="accent5"/>
          <w:sz w:val="32"/>
          <w:szCs w:val="32"/>
        </w:rPr>
      </w:pPr>
    </w:p>
    <w:p w14:paraId="42053257" w14:textId="3DED0D4E" w:rsidR="007A7446" w:rsidRDefault="001C21E9" w:rsidP="00E63682">
      <w:pPr>
        <w:rPr>
          <w:color w:val="5B9BD5" w:themeColor="accent5"/>
          <w:sz w:val="32"/>
          <w:szCs w:val="32"/>
        </w:rPr>
      </w:pPr>
      <w:r>
        <w:rPr>
          <w:color w:val="5B9BD5" w:themeColor="accent5"/>
          <w:sz w:val="32"/>
          <w:szCs w:val="32"/>
        </w:rPr>
        <w:t>Your child will discover their own special</w:t>
      </w:r>
      <w:r w:rsidR="00F23113">
        <w:rPr>
          <w:color w:val="5B9BD5" w:themeColor="accent5"/>
          <w:sz w:val="32"/>
          <w:szCs w:val="32"/>
        </w:rPr>
        <w:t xml:space="preserve"> powers and you’ll see their confidence zoom at this one-off fun session.</w:t>
      </w:r>
    </w:p>
    <w:p w14:paraId="59A96AC8" w14:textId="77777777" w:rsidR="00C326E6" w:rsidRPr="00C326E6" w:rsidRDefault="00C326E6" w:rsidP="00C326E6">
      <w:pPr>
        <w:jc w:val="center"/>
        <w:rPr>
          <w:color w:val="5B9BD5" w:themeColor="accent5"/>
          <w:sz w:val="22"/>
          <w:szCs w:val="22"/>
        </w:rPr>
      </w:pPr>
    </w:p>
    <w:p w14:paraId="0CD9A38D" w14:textId="1770B3AB" w:rsidR="000931D3" w:rsidRPr="00C326E6" w:rsidRDefault="000931D3" w:rsidP="00C326E6">
      <w:pPr>
        <w:jc w:val="center"/>
        <w:rPr>
          <w:b/>
          <w:bCs/>
          <w:color w:val="44546A" w:themeColor="text2"/>
          <w:sz w:val="22"/>
          <w:szCs w:val="22"/>
          <w:lang w:eastAsia="en-GB"/>
        </w:rPr>
      </w:pPr>
      <w:r w:rsidRPr="00C326E6">
        <w:rPr>
          <w:b/>
          <w:bCs/>
          <w:color w:val="44546A" w:themeColor="text2"/>
          <w:sz w:val="22"/>
          <w:szCs w:val="22"/>
          <w:lang w:eastAsia="en-GB"/>
        </w:rPr>
        <w:t>Booking essential – please speak with staff to reserve a place</w:t>
      </w:r>
    </w:p>
    <w:p w14:paraId="14640136" w14:textId="77777777" w:rsidR="000931D3" w:rsidRPr="00C326E6" w:rsidRDefault="000931D3" w:rsidP="00C326E6">
      <w:pPr>
        <w:jc w:val="center"/>
        <w:rPr>
          <w:b/>
          <w:bCs/>
          <w:color w:val="44546A" w:themeColor="text2"/>
          <w:sz w:val="22"/>
          <w:szCs w:val="22"/>
          <w:lang w:eastAsia="en-GB"/>
        </w:rPr>
      </w:pPr>
    </w:p>
    <w:p w14:paraId="42250952" w14:textId="14B4ECB0" w:rsidR="003C6274" w:rsidRPr="00C326E6" w:rsidRDefault="000931D3" w:rsidP="00C326E6">
      <w:pPr>
        <w:jc w:val="center"/>
        <w:rPr>
          <w:color w:val="FF0000"/>
          <w:sz w:val="22"/>
          <w:szCs w:val="22"/>
        </w:rPr>
      </w:pPr>
      <w:r w:rsidRPr="00C326E6">
        <w:rPr>
          <w:b/>
          <w:color w:val="FF0000"/>
          <w:sz w:val="22"/>
          <w:szCs w:val="22"/>
        </w:rPr>
        <w:t>Parents and carers must remain with their child during this activity</w:t>
      </w:r>
    </w:p>
    <w:sectPr w:rsidR="003C6274" w:rsidRPr="00C326E6" w:rsidSect="00906BE7">
      <w:headerReference w:type="default" r:id="rId20"/>
      <w:footerReference w:type="default" r:id="rId21"/>
      <w:type w:val="continuous"/>
      <w:pgSz w:w="11906" w:h="16838"/>
      <w:pgMar w:top="1135" w:right="1080" w:bottom="1440" w:left="108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BD222" w14:textId="77777777" w:rsidR="004B2583" w:rsidRDefault="004B2583" w:rsidP="00A95B16">
      <w:r>
        <w:separator/>
      </w:r>
    </w:p>
  </w:endnote>
  <w:endnote w:type="continuationSeparator" w:id="0">
    <w:p w14:paraId="66014209" w14:textId="77777777" w:rsidR="004B2583" w:rsidRDefault="004B2583" w:rsidP="00A95B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75BDEF" w14:textId="77777777" w:rsidR="007778CE" w:rsidRDefault="007778C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54CC88" w14:textId="77777777" w:rsidR="00DB7A22" w:rsidRDefault="00723682" w:rsidP="00A95B16">
    <w:pPr>
      <w:pStyle w:val="Footer"/>
    </w:pP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E358AA" w14:textId="23C7A708" w:rsidR="00155FC9" w:rsidRDefault="00155FC9" w:rsidP="00155FC9">
    <w:pPr>
      <w:pStyle w:val="Footer"/>
      <w:tabs>
        <w:tab w:val="clear" w:pos="9026"/>
        <w:tab w:val="center" w:pos="4873"/>
        <w:tab w:val="left" w:pos="7464"/>
        <w:tab w:val="left" w:pos="8364"/>
      </w:tabs>
      <w:jc w:val="right"/>
      <w:rPr>
        <w:color w:val="000000" w:themeColor="text1"/>
        <w:sz w:val="16"/>
        <w:szCs w:val="16"/>
      </w:rPr>
    </w:pPr>
    <w:r w:rsidRPr="00E70820">
      <w:rPr>
        <w:rFonts w:ascii="Times New Roman" w:hAnsi="Times New Roman" w:cs="Times New Roman"/>
        <w:noProof/>
        <w:sz w:val="16"/>
        <w:szCs w:val="16"/>
      </w:rPr>
      <w:drawing>
        <wp:anchor distT="36576" distB="36576" distL="36576" distR="36576" simplePos="0" relativeHeight="251663360" behindDoc="0" locked="0" layoutInCell="1" allowOverlap="1" wp14:anchorId="46074347" wp14:editId="636DA049">
          <wp:simplePos x="0" y="0"/>
          <wp:positionH relativeFrom="column">
            <wp:posOffset>-207645</wp:posOffset>
          </wp:positionH>
          <wp:positionV relativeFrom="paragraph">
            <wp:posOffset>132715</wp:posOffset>
          </wp:positionV>
          <wp:extent cx="789940" cy="487680"/>
          <wp:effectExtent l="0" t="0" r="0" b="7620"/>
          <wp:wrapNone/>
          <wp:docPr id="444508949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9940" cy="487680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C6274">
      <w:tab/>
    </w:r>
    <w:r w:rsidR="003C6274" w:rsidRPr="00E70820">
      <w:rPr>
        <w:sz w:val="16"/>
        <w:szCs w:val="16"/>
      </w:rPr>
      <w:t>M</w:t>
    </w:r>
    <w:r w:rsidR="000931D3">
      <w:rPr>
        <w:color w:val="000000" w:themeColor="text1"/>
        <w:sz w:val="16"/>
        <w:szCs w:val="16"/>
      </w:rPr>
      <w:t xml:space="preserve">Chichester </w:t>
    </w:r>
    <w:r w:rsidR="003C6274" w:rsidRPr="00E70820">
      <w:rPr>
        <w:color w:val="000000" w:themeColor="text1"/>
        <w:sz w:val="16"/>
        <w:szCs w:val="16"/>
      </w:rPr>
      <w:t>Library, T</w:t>
    </w:r>
    <w:r w:rsidR="000931D3">
      <w:rPr>
        <w:color w:val="000000" w:themeColor="text1"/>
        <w:sz w:val="16"/>
        <w:szCs w:val="16"/>
      </w:rPr>
      <w:t>ower Street</w:t>
    </w:r>
  </w:p>
  <w:p w14:paraId="250F50A5" w14:textId="384581D2" w:rsidR="003C6274" w:rsidRDefault="003C6274" w:rsidP="00155FC9">
    <w:pPr>
      <w:pStyle w:val="Footer"/>
      <w:tabs>
        <w:tab w:val="clear" w:pos="9026"/>
        <w:tab w:val="center" w:pos="4873"/>
        <w:tab w:val="left" w:pos="7464"/>
        <w:tab w:val="left" w:pos="8364"/>
      </w:tabs>
      <w:jc w:val="right"/>
      <w:rPr>
        <w:color w:val="000000" w:themeColor="text1"/>
        <w:sz w:val="16"/>
        <w:szCs w:val="16"/>
      </w:rPr>
    </w:pPr>
    <w:r w:rsidRPr="00E70820">
      <w:rPr>
        <w:color w:val="000000" w:themeColor="text1"/>
        <w:sz w:val="16"/>
        <w:szCs w:val="16"/>
      </w:rPr>
      <w:tab/>
      <w:t xml:space="preserve">  </w:t>
    </w:r>
    <w:r w:rsidR="000931D3">
      <w:rPr>
        <w:color w:val="000000" w:themeColor="text1"/>
        <w:sz w:val="16"/>
        <w:szCs w:val="16"/>
      </w:rPr>
      <w:tab/>
    </w:r>
    <w:r w:rsidR="000931D3">
      <w:rPr>
        <w:color w:val="000000" w:themeColor="text1"/>
        <w:sz w:val="16"/>
        <w:szCs w:val="16"/>
      </w:rPr>
      <w:tab/>
      <w:t xml:space="preserve">   Chichester, PO19 1QJ</w:t>
    </w:r>
    <w:r w:rsidRPr="00E70820">
      <w:rPr>
        <w:color w:val="000000" w:themeColor="text1"/>
        <w:sz w:val="16"/>
        <w:szCs w:val="16"/>
      </w:rPr>
      <w:tab/>
    </w:r>
    <w:hyperlink r:id="rId2" w:history="1">
      <w:r w:rsidR="000931D3" w:rsidRPr="00C87750">
        <w:rPr>
          <w:rStyle w:val="Hyperlink"/>
          <w:sz w:val="16"/>
          <w:szCs w:val="16"/>
        </w:rPr>
        <w:t>chichester.library@westsussex.gov.uk</w:t>
      </w:r>
    </w:hyperlink>
  </w:p>
  <w:p w14:paraId="57958B5A" w14:textId="3E379ACC" w:rsidR="003C6274" w:rsidRPr="00E70820" w:rsidRDefault="003C6274" w:rsidP="003C6274">
    <w:pPr>
      <w:pStyle w:val="Footer"/>
      <w:tabs>
        <w:tab w:val="clear" w:pos="9026"/>
        <w:tab w:val="center" w:pos="4873"/>
        <w:tab w:val="left" w:pos="7464"/>
        <w:tab w:val="left" w:pos="8364"/>
      </w:tabs>
      <w:jc w:val="right"/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ab/>
    </w:r>
    <w:r>
      <w:rPr>
        <w:color w:val="000000" w:themeColor="text1"/>
        <w:sz w:val="16"/>
        <w:szCs w:val="16"/>
      </w:rPr>
      <w:tab/>
    </w:r>
    <w:r>
      <w:rPr>
        <w:color w:val="000000" w:themeColor="text1"/>
        <w:sz w:val="16"/>
        <w:szCs w:val="16"/>
      </w:rPr>
      <w:tab/>
    </w:r>
    <w:r>
      <w:rPr>
        <w:color w:val="000000" w:themeColor="text1"/>
        <w:sz w:val="16"/>
        <w:szCs w:val="16"/>
      </w:rPr>
      <w:tab/>
    </w:r>
    <w:r w:rsidRPr="00E70820">
      <w:rPr>
        <w:color w:val="000000" w:themeColor="text1"/>
        <w:sz w:val="16"/>
        <w:szCs w:val="16"/>
      </w:rPr>
      <w:t>01</w:t>
    </w:r>
    <w:r w:rsidR="000931D3">
      <w:rPr>
        <w:color w:val="000000" w:themeColor="text1"/>
        <w:sz w:val="16"/>
        <w:szCs w:val="16"/>
      </w:rPr>
      <w:t>243 777</w:t>
    </w:r>
    <w:r w:rsidRPr="00E70820">
      <w:rPr>
        <w:sz w:val="16"/>
        <w:szCs w:val="16"/>
      </w:rPr>
      <w:tab/>
      <w:t>Midhurst Library</w:t>
    </w:r>
  </w:p>
  <w:p w14:paraId="1F0FEB7E" w14:textId="754644BB" w:rsidR="007056CE" w:rsidRDefault="00155FC9" w:rsidP="003C6274">
    <w:pPr>
      <w:pStyle w:val="Footer"/>
      <w:tabs>
        <w:tab w:val="clear" w:pos="4513"/>
        <w:tab w:val="clear" w:pos="9026"/>
        <w:tab w:val="left" w:pos="6384"/>
        <w:tab w:val="left" w:pos="6972"/>
      </w:tabs>
    </w:pPr>
    <w:r>
      <w:rPr>
        <w:noProof/>
      </w:rPr>
      <w:drawing>
        <wp:inline distT="0" distB="0" distL="0" distR="0" wp14:anchorId="04DC4FBB" wp14:editId="6099B832">
          <wp:extent cx="421995" cy="431180"/>
          <wp:effectExtent l="0" t="0" r="0" b="6985"/>
          <wp:docPr id="977425405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3704" cy="4431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3C6274">
      <w:tab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E241A9" w14:textId="77777777" w:rsidR="00723682" w:rsidRDefault="00723682" w:rsidP="00A95B16">
    <w:pPr>
      <w:pStyle w:val="Footer"/>
    </w:pPr>
    <w:r>
      <w:tab/>
    </w:r>
    <w:r w:rsidR="0048666F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0420E3" w14:textId="77777777" w:rsidR="004B2583" w:rsidRDefault="004B2583" w:rsidP="00A95B16">
      <w:r>
        <w:separator/>
      </w:r>
    </w:p>
  </w:footnote>
  <w:footnote w:type="continuationSeparator" w:id="0">
    <w:p w14:paraId="43C4FE70" w14:textId="77777777" w:rsidR="004B2583" w:rsidRDefault="004B2583" w:rsidP="00A95B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E1E84C" w14:textId="77777777" w:rsidR="007778CE" w:rsidRDefault="007778C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4105E4" w14:textId="77777777" w:rsidR="00467A91" w:rsidRDefault="00467A91" w:rsidP="00A95B16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B055B68" wp14:editId="4790A6C8">
          <wp:simplePos x="0" y="0"/>
          <wp:positionH relativeFrom="page">
            <wp:posOffset>0</wp:posOffset>
          </wp:positionH>
          <wp:positionV relativeFrom="paragraph">
            <wp:posOffset>-449580</wp:posOffset>
          </wp:positionV>
          <wp:extent cx="7535545" cy="10659745"/>
          <wp:effectExtent l="0" t="0" r="8255" b="8255"/>
          <wp:wrapNone/>
          <wp:docPr id="1425231181" name="Picture 142523118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5545" cy="106597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778776" w14:textId="77777777" w:rsidR="00E60C92" w:rsidRDefault="003B4EDE" w:rsidP="00A95B16">
    <w:pPr>
      <w:pStyle w:val="Header"/>
    </w:pPr>
    <w:r w:rsidRPr="003C6274">
      <w:rPr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135B2631" wp14:editId="09679476">
          <wp:simplePos x="0" y="0"/>
          <wp:positionH relativeFrom="page">
            <wp:align>right</wp:align>
          </wp:positionH>
          <wp:positionV relativeFrom="paragraph">
            <wp:posOffset>-456348</wp:posOffset>
          </wp:positionV>
          <wp:extent cx="7555345" cy="10687157"/>
          <wp:effectExtent l="0" t="0" r="7620" b="0"/>
          <wp:wrapNone/>
          <wp:docPr id="1081789321" name="Picture 10817893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" name="Picture 2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5345" cy="106871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00599">
      <w:tab/>
    </w:r>
    <w:r w:rsidR="00581D0C">
      <w:tab/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B78C68" w14:textId="77777777" w:rsidR="00723682" w:rsidRDefault="00723682" w:rsidP="00A95B1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displayBackgroundShape/>
  <w:attachedTemplate r:id="rId1"/>
  <w:defaultTabStop w:val="720"/>
  <w:characterSpacingControl w:val="doNotCompress"/>
  <w:hdrShapeDefaults>
    <o:shapedefaults v:ext="edit" spidmax="2050">
      <o:colormru v:ext="edit" colors="#09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31D3"/>
    <w:rsid w:val="0003338F"/>
    <w:rsid w:val="000435FB"/>
    <w:rsid w:val="000931D3"/>
    <w:rsid w:val="00097C88"/>
    <w:rsid w:val="000B5C11"/>
    <w:rsid w:val="00101089"/>
    <w:rsid w:val="00110B83"/>
    <w:rsid w:val="001340C5"/>
    <w:rsid w:val="00146AC9"/>
    <w:rsid w:val="00155FC9"/>
    <w:rsid w:val="00164E95"/>
    <w:rsid w:val="001A4E2A"/>
    <w:rsid w:val="001C21E9"/>
    <w:rsid w:val="001D099C"/>
    <w:rsid w:val="00224C98"/>
    <w:rsid w:val="00224F1D"/>
    <w:rsid w:val="00240D5E"/>
    <w:rsid w:val="00241838"/>
    <w:rsid w:val="00246694"/>
    <w:rsid w:val="00263984"/>
    <w:rsid w:val="00267F4E"/>
    <w:rsid w:val="002B1D9C"/>
    <w:rsid w:val="002D2A85"/>
    <w:rsid w:val="00303286"/>
    <w:rsid w:val="00333B0C"/>
    <w:rsid w:val="003366C7"/>
    <w:rsid w:val="003632AF"/>
    <w:rsid w:val="003876AC"/>
    <w:rsid w:val="00394D8B"/>
    <w:rsid w:val="003B4EDE"/>
    <w:rsid w:val="003B54BF"/>
    <w:rsid w:val="003C6274"/>
    <w:rsid w:val="0045465E"/>
    <w:rsid w:val="004629AA"/>
    <w:rsid w:val="00467A91"/>
    <w:rsid w:val="0048666F"/>
    <w:rsid w:val="004B2583"/>
    <w:rsid w:val="004C2B38"/>
    <w:rsid w:val="004D2F8F"/>
    <w:rsid w:val="00502BE8"/>
    <w:rsid w:val="00535F9A"/>
    <w:rsid w:val="00580D93"/>
    <w:rsid w:val="00581D0C"/>
    <w:rsid w:val="005A1914"/>
    <w:rsid w:val="005A251E"/>
    <w:rsid w:val="005A2853"/>
    <w:rsid w:val="005A7E78"/>
    <w:rsid w:val="005B319D"/>
    <w:rsid w:val="005C263E"/>
    <w:rsid w:val="005D431F"/>
    <w:rsid w:val="00606802"/>
    <w:rsid w:val="00643142"/>
    <w:rsid w:val="00644D8E"/>
    <w:rsid w:val="006B3775"/>
    <w:rsid w:val="006B57B7"/>
    <w:rsid w:val="006D2908"/>
    <w:rsid w:val="006E2A1E"/>
    <w:rsid w:val="007056CE"/>
    <w:rsid w:val="0072220E"/>
    <w:rsid w:val="00723682"/>
    <w:rsid w:val="00730DD2"/>
    <w:rsid w:val="0075207C"/>
    <w:rsid w:val="00776F2D"/>
    <w:rsid w:val="007778CE"/>
    <w:rsid w:val="007873F6"/>
    <w:rsid w:val="007A22CE"/>
    <w:rsid w:val="007A485A"/>
    <w:rsid w:val="007A7446"/>
    <w:rsid w:val="007B53B5"/>
    <w:rsid w:val="008205E8"/>
    <w:rsid w:val="00832F7B"/>
    <w:rsid w:val="00870422"/>
    <w:rsid w:val="00883774"/>
    <w:rsid w:val="0088570A"/>
    <w:rsid w:val="008A6DBE"/>
    <w:rsid w:val="008C18FF"/>
    <w:rsid w:val="008E1E28"/>
    <w:rsid w:val="008F1EA5"/>
    <w:rsid w:val="00901FD2"/>
    <w:rsid w:val="0090298B"/>
    <w:rsid w:val="00906BE7"/>
    <w:rsid w:val="00932B36"/>
    <w:rsid w:val="00943B46"/>
    <w:rsid w:val="00966FF1"/>
    <w:rsid w:val="00977A19"/>
    <w:rsid w:val="00985B2A"/>
    <w:rsid w:val="009A278B"/>
    <w:rsid w:val="009F7F0A"/>
    <w:rsid w:val="00A10A1B"/>
    <w:rsid w:val="00A23C13"/>
    <w:rsid w:val="00A418A1"/>
    <w:rsid w:val="00A60E62"/>
    <w:rsid w:val="00A74A9C"/>
    <w:rsid w:val="00A85745"/>
    <w:rsid w:val="00A95B16"/>
    <w:rsid w:val="00AB3955"/>
    <w:rsid w:val="00AB50D7"/>
    <w:rsid w:val="00AB6A0B"/>
    <w:rsid w:val="00AE09B5"/>
    <w:rsid w:val="00AE4EB9"/>
    <w:rsid w:val="00AE6C5C"/>
    <w:rsid w:val="00B01D2D"/>
    <w:rsid w:val="00B07115"/>
    <w:rsid w:val="00B52546"/>
    <w:rsid w:val="00B547CE"/>
    <w:rsid w:val="00B95591"/>
    <w:rsid w:val="00BB02F4"/>
    <w:rsid w:val="00BD02D4"/>
    <w:rsid w:val="00BE735E"/>
    <w:rsid w:val="00C01EE9"/>
    <w:rsid w:val="00C05C94"/>
    <w:rsid w:val="00C14FEC"/>
    <w:rsid w:val="00C27DE3"/>
    <w:rsid w:val="00C325AA"/>
    <w:rsid w:val="00C326E6"/>
    <w:rsid w:val="00C36F00"/>
    <w:rsid w:val="00C40ADF"/>
    <w:rsid w:val="00C66C5E"/>
    <w:rsid w:val="00C7397D"/>
    <w:rsid w:val="00C75861"/>
    <w:rsid w:val="00C91B6D"/>
    <w:rsid w:val="00CC2380"/>
    <w:rsid w:val="00CE5586"/>
    <w:rsid w:val="00CF3724"/>
    <w:rsid w:val="00D25E08"/>
    <w:rsid w:val="00D30433"/>
    <w:rsid w:val="00D41014"/>
    <w:rsid w:val="00D52ABE"/>
    <w:rsid w:val="00D5664D"/>
    <w:rsid w:val="00D745D3"/>
    <w:rsid w:val="00DA36E6"/>
    <w:rsid w:val="00DB7A22"/>
    <w:rsid w:val="00E00599"/>
    <w:rsid w:val="00E169D2"/>
    <w:rsid w:val="00E17013"/>
    <w:rsid w:val="00E46583"/>
    <w:rsid w:val="00E60C92"/>
    <w:rsid w:val="00E63682"/>
    <w:rsid w:val="00E83F04"/>
    <w:rsid w:val="00EA3C7A"/>
    <w:rsid w:val="00EB12B2"/>
    <w:rsid w:val="00ED1E96"/>
    <w:rsid w:val="00F01EAA"/>
    <w:rsid w:val="00F23113"/>
    <w:rsid w:val="00F30717"/>
    <w:rsid w:val="00F3183B"/>
    <w:rsid w:val="00F40DEB"/>
    <w:rsid w:val="00F80546"/>
    <w:rsid w:val="00F84F93"/>
    <w:rsid w:val="00F92E97"/>
    <w:rsid w:val="00F95C61"/>
    <w:rsid w:val="00FC2BA2"/>
    <w:rsid w:val="00FD1C05"/>
    <w:rsid w:val="00FD2C47"/>
    <w:rsid w:val="00FE3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09f"/>
    </o:shapedefaults>
    <o:shapelayout v:ext="edit">
      <o:idmap v:ext="edit" data="2"/>
    </o:shapelayout>
  </w:shapeDefaults>
  <w:decimalSymbol w:val="."/>
  <w:listSeparator w:val=","/>
  <w14:docId w14:val="08442B79"/>
  <w15:chartTrackingRefBased/>
  <w15:docId w15:val="{327E449A-32E3-4818-9BFD-9B7586A25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5B16"/>
    <w:rPr>
      <w:rFonts w:ascii="Verdana" w:hAnsi="Verdana"/>
      <w:color w:val="FFFFFF" w:themeColor="background1"/>
      <w:sz w:val="28"/>
      <w:szCs w:val="28"/>
    </w:rPr>
  </w:style>
  <w:style w:type="paragraph" w:styleId="Heading1">
    <w:name w:val="heading 1"/>
    <w:basedOn w:val="Normal"/>
    <w:next w:val="Normal"/>
    <w:link w:val="Heading1Char"/>
    <w:uiPriority w:val="9"/>
    <w:qFormat/>
    <w:rsid w:val="00240D5E"/>
    <w:pPr>
      <w:keepNext/>
      <w:keepLines/>
      <w:spacing w:before="240"/>
      <w:outlineLvl w:val="0"/>
    </w:pPr>
    <w:rPr>
      <w:rFonts w:eastAsia="Verdana" w:cstheme="majorBidi"/>
      <w:sz w:val="96"/>
      <w:szCs w:val="9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40D5E"/>
    <w:pPr>
      <w:keepNext/>
      <w:keepLines/>
      <w:spacing w:before="40"/>
      <w:outlineLvl w:val="1"/>
    </w:pPr>
    <w:rPr>
      <w:rFonts w:eastAsia="Verdana" w:cstheme="majorBidi"/>
      <w:sz w:val="44"/>
      <w:szCs w:val="44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70422"/>
    <w:pPr>
      <w:keepNext/>
      <w:keepLines/>
      <w:spacing w:before="40"/>
      <w:outlineLvl w:val="2"/>
    </w:pPr>
    <w:rPr>
      <w:rFonts w:eastAsiaTheme="majorEastAsia" w:cstheme="majorBidi"/>
      <w:color w:val="1F3763" w:themeColor="accent1" w:themeShade="7F"/>
      <w:sz w:val="56"/>
      <w:szCs w:val="5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70422"/>
    <w:pPr>
      <w:keepNext/>
      <w:keepLines/>
      <w:spacing w:before="40"/>
      <w:outlineLvl w:val="3"/>
    </w:pPr>
    <w:rPr>
      <w:rFonts w:eastAsiaTheme="majorEastAsia" w:cstheme="majorBidi"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40D5E"/>
    <w:rPr>
      <w:rFonts w:ascii="Verdana" w:eastAsia="Verdana" w:hAnsi="Verdana" w:cstheme="majorBidi"/>
      <w:color w:val="FFFFFF" w:themeColor="background1"/>
      <w:sz w:val="96"/>
      <w:szCs w:val="96"/>
    </w:rPr>
  </w:style>
  <w:style w:type="character" w:customStyle="1" w:styleId="Heading2Char">
    <w:name w:val="Heading 2 Char"/>
    <w:basedOn w:val="DefaultParagraphFont"/>
    <w:link w:val="Heading2"/>
    <w:uiPriority w:val="9"/>
    <w:rsid w:val="00240D5E"/>
    <w:rPr>
      <w:rFonts w:ascii="Verdana" w:eastAsia="Verdana" w:hAnsi="Verdana" w:cstheme="majorBidi"/>
      <w:color w:val="FFFFFF" w:themeColor="background1"/>
      <w:sz w:val="44"/>
      <w:szCs w:val="44"/>
    </w:rPr>
  </w:style>
  <w:style w:type="paragraph" w:styleId="Header">
    <w:name w:val="header"/>
    <w:basedOn w:val="Normal"/>
    <w:link w:val="HeaderChar"/>
    <w:uiPriority w:val="99"/>
    <w:unhideWhenUsed/>
    <w:rsid w:val="0024669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46694"/>
  </w:style>
  <w:style w:type="paragraph" w:styleId="Footer">
    <w:name w:val="footer"/>
    <w:basedOn w:val="Normal"/>
    <w:link w:val="FooterChar"/>
    <w:uiPriority w:val="99"/>
    <w:unhideWhenUsed/>
    <w:rsid w:val="0024669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46694"/>
  </w:style>
  <w:style w:type="character" w:customStyle="1" w:styleId="Heading3Char">
    <w:name w:val="Heading 3 Char"/>
    <w:basedOn w:val="DefaultParagraphFont"/>
    <w:link w:val="Heading3"/>
    <w:uiPriority w:val="9"/>
    <w:rsid w:val="00870422"/>
    <w:rPr>
      <w:rFonts w:ascii="Verdana" w:eastAsiaTheme="majorEastAsia" w:hAnsi="Verdana" w:cstheme="majorBidi"/>
      <w:color w:val="1F3763" w:themeColor="accent1" w:themeShade="7F"/>
      <w:sz w:val="56"/>
      <w:szCs w:val="56"/>
    </w:rPr>
  </w:style>
  <w:style w:type="character" w:customStyle="1" w:styleId="Heading4Char">
    <w:name w:val="Heading 4 Char"/>
    <w:basedOn w:val="DefaultParagraphFont"/>
    <w:link w:val="Heading4"/>
    <w:uiPriority w:val="9"/>
    <w:rsid w:val="00870422"/>
    <w:rPr>
      <w:rFonts w:ascii="Verdana" w:eastAsiaTheme="majorEastAsia" w:hAnsi="Verdana" w:cstheme="majorBidi"/>
      <w:color w:val="2F5496" w:themeColor="accent1" w:themeShade="BF"/>
      <w:sz w:val="28"/>
      <w:szCs w:val="28"/>
    </w:rPr>
  </w:style>
  <w:style w:type="character" w:styleId="Hyperlink">
    <w:name w:val="Hyperlink"/>
    <w:basedOn w:val="DefaultParagraphFont"/>
    <w:uiPriority w:val="99"/>
    <w:unhideWhenUsed/>
    <w:rsid w:val="003C627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931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footer" Target="footer4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image" Target="media/image6.jpe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Relationship Id="rId22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hyperlink" Target="mailto:chichester.library@westsussex.gov.uk" TargetMode="External"/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bjj1160\OneDrive%20-%20West%20Sussex%20County%20Council\kbjj1160\USB%20MEMORY\Work\CSL\Families%20and%20Wellbeing\Positive%20Ageing%20Month\Positive%20Ageing%20Month%20Poster%20-%20Talk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SMeta2010Field xmlns="http://schemas.microsoft.com/sharepoint/v3">4096e4b4-c0a9-4a93-9579-6a082cce6a97;2024-05-06 03:42:10;AUTOCLASSIFIED;WSCC Category:2024-05-06 03:42:10|False||AUTOCLASSIFIED|2024-05-06 03:42:10|UNDEFINED|00000000-0000-0000-0000-000000000000;False</CSMeta2010Field>
    <j5da7913ca98450ab299b9b62231058f xmlns="1209568c-8f7e-4a25-939e-4f22fd0c2b25">
      <Terms xmlns="http://schemas.microsoft.com/office/infopath/2007/PartnerControls"/>
    </j5da7913ca98450ab299b9b62231058f>
    <TaxCatchAll xmlns="1209568c-8f7e-4a25-939e-4f22fd0c2b25"/>
  </documentManagement>
</p:properties>
</file>

<file path=customXml/item2.xml><?xml version="1.0" encoding="utf-8"?>
<?mso-contentType ?>
<SharedContentType xmlns="Microsoft.SharePoint.Taxonomy.ContentTypeSync" SourceId="73f0a195-02ac-4a72-b655-6664c0f36d60" ContentTypeId="0x01010008FB9B3217D433459C91B5CF793C1D79" PreviousValue="false"/>
</file>

<file path=customXml/item3.xml><?xml version="1.0" encoding="utf-8"?>
<?mso-contentType ?>
<spe:Receivers xmlns:spe="http://schemas.microsoft.com/sharepoint/events">
  <Receiver>
    <Name>ItemUpdatedEventHandlerForConceptSearch</Name>
    <Synchronization>Asynchronous</Synchronization>
    <Type>10002</Type>
    <SequenceNumber>10001</SequenceNumber>
    <Assembly>conceptSearching.Sharepoint.ContentTypes2010, Version=1.0.0.0, Culture=neutral, PublicKeyToken=858f8f13980e4745</Assembly>
    <Class>conceptSearching.Sharepoint.ContentTypes2010.CSHandleEvent</Class>
    <Data/>
    <Filter/>
  </Receiver>
  <Receiver>
    <Name>ItemCheckedInEventHandlerForConceptSearch</Name>
    <Synchronization>Asynchronous</Synchronization>
    <Type>10004</Type>
    <SequenceNumber>10002</SequenceNumber>
    <Assembly>conceptSearching.Sharepoint.ContentTypes2010, Version=1.0.0.0, Culture=neutral, PublicKeyToken=858f8f13980e4745</Assembly>
    <Class>conceptSearching.Sharepoint.ContentTypes2010.CSHandleEvent</Class>
    <Data/>
    <Filter/>
  </Receiver>
  <Receiver>
    <Name>ItemUncheckedOutEventHandlerForConceptSearch</Name>
    <Synchronization>Asynchronous</Synchronization>
    <Type>10006</Type>
    <SequenceNumber>10003</SequenceNumber>
    <Assembly>conceptSearching.Sharepoint.ContentTypes2010, Version=1.0.0.0, Culture=neutral, PublicKeyToken=858f8f13980e4745</Assembly>
    <Class>conceptSearching.Sharepoint.ContentTypes2010.CSHandleEvent</Class>
    <Data/>
    <Filter/>
  </Receiver>
  <Receiver>
    <Name>ItemAddedEventHandlerForConceptSearch</Name>
    <Synchronization>Asynchronous</Synchronization>
    <Type>10001</Type>
    <SequenceNumber>10004</SequenceNumber>
    <Assembly>conceptSearching.Sharepoint.ContentTypes2010, Version=1.0.0.0, Culture=neutral, PublicKeyToken=858f8f13980e4745</Assembly>
    <Class>conceptSearching.Sharepoint.ContentTypes2010.CSHandleEvent</Class>
    <Data/>
    <Filter/>
  </Receiver>
  <Receiver>
    <Name>ItemFileMovedEventHandlerForConceptSearch</Name>
    <Synchronization>Asynchronous</Synchronization>
    <Type>10009</Type>
    <SequenceNumber>10005</SequenceNumber>
    <Assembly>conceptSearching.Sharepoint.ContentTypes2010, Version=1.0.0.0, Culture=neutral, PublicKeyToken=858f8f13980e4745</Assembly>
    <Class>conceptSearching.Sharepoint.ContentTypes2010.CSHandleEvent</Class>
    <Data/>
    <Filter/>
  </Receiver>
  <Receiver>
    <Name>ItemDeletedEventHandlerForConceptSearch</Name>
    <Synchronization>Asynchronous</Synchronization>
    <Type>10003</Type>
    <SequenceNumber>10006</SequenceNumber>
    <Assembly>conceptSearching.Sharepoint.ContentTypes2010, Version=1.0.0.0, Culture=neutral, PublicKeyToken=858f8f13980e4745</Assembly>
    <Class>conceptSearching.Sharepoint.ContentTypes2010.CSHandleEvent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ct:contentTypeSchema xmlns:ct="http://schemas.microsoft.com/office/2006/metadata/contentType" xmlns:ma="http://schemas.microsoft.com/office/2006/metadata/properties/metaAttributes" ct:_="" ma:_="" ma:contentTypeName="WSCC Document" ma:contentTypeID="0x01010008FB9B3217D433459C91B5CF793C1D7900EC7B57CE14EC3443A2ACBB7EA0BC35AC" ma:contentTypeVersion="0" ma:contentTypeDescription="" ma:contentTypeScope="" ma:versionID="5d15a243361a69e5fc3b964c603add13">
  <xsd:schema xmlns:xsd="http://www.w3.org/2001/XMLSchema" xmlns:xs="http://www.w3.org/2001/XMLSchema" xmlns:p="http://schemas.microsoft.com/office/2006/metadata/properties" xmlns:ns1="http://schemas.microsoft.com/sharepoint/v3" xmlns:ns2="1209568c-8f7e-4a25-939e-4f22fd0c2b25" targetNamespace="http://schemas.microsoft.com/office/2006/metadata/properties" ma:root="true" ma:fieldsID="aac930bb0a27f6230fd33ae7acaa58e9" ns1:_="" ns2:_="">
    <xsd:import namespace="http://schemas.microsoft.com/sharepoint/v3"/>
    <xsd:import namespace="1209568c-8f7e-4a25-939e-4f22fd0c2b25"/>
    <xsd:element name="properties">
      <xsd:complexType>
        <xsd:sequence>
          <xsd:element name="documentManagement">
            <xsd:complexType>
              <xsd:all>
                <xsd:element ref="ns2:j5da7913ca98450ab299b9b62231058f" minOccurs="0"/>
                <xsd:element ref="ns2:TaxCatchAll" minOccurs="0"/>
                <xsd:element ref="ns2:TaxCatchAllLabel" minOccurs="0"/>
                <xsd:element ref="ns1:CSMeta2010Fiel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CSMeta2010Field" ma:index="12" nillable="true" ma:displayName="Classification Status" ma:internalName="CSMeta2010Fiel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09568c-8f7e-4a25-939e-4f22fd0c2b25" elementFormDefault="qualified">
    <xsd:import namespace="http://schemas.microsoft.com/office/2006/documentManagement/types"/>
    <xsd:import namespace="http://schemas.microsoft.com/office/infopath/2007/PartnerControls"/>
    <xsd:element name="j5da7913ca98450ab299b9b62231058f" ma:index="8" nillable="true" ma:taxonomy="true" ma:internalName="j5da7913ca98450ab299b9b62231058f" ma:taxonomyFieldName="WSCC_x0020_Category" ma:displayName="WSCC Category" ma:default="" ma:fieldId="{35da7913-ca98-450a-b299-b9b62231058f}" ma:taxonomyMulti="true" ma:sspId="73f0a195-02ac-4a72-b655-6664c0f36d60" ma:termSetId="7de65220-e004-4a12-a7da-04480380f20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9" nillable="true" ma:displayName="Taxonomy Catch All Column" ma:description="" ma:hidden="true" ma:list="{ffa1484d-0d7d-4583-b4f5-8587019f7029}" ma:internalName="TaxCatchAll" ma:showField="CatchAllData" ma:web="5978213b-bc32-4df9-95f6-bf7918251f9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description="" ma:hidden="true" ma:list="{ffa1484d-0d7d-4583-b4f5-8587019f7029}" ma:internalName="TaxCatchAllLabel" ma:readOnly="true" ma:showField="CatchAllDataLabel" ma:web="5978213b-bc32-4df9-95f6-bf7918251f9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CEE151D-B54A-4A71-B382-8FDEAE311DF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1209568c-8f7e-4a25-939e-4f22fd0c2b25"/>
  </ds:schemaRefs>
</ds:datastoreItem>
</file>

<file path=customXml/itemProps2.xml><?xml version="1.0" encoding="utf-8"?>
<ds:datastoreItem xmlns:ds="http://schemas.openxmlformats.org/officeDocument/2006/customXml" ds:itemID="{E4EAE906-B1DA-4567-93AE-78E789E04DB5}">
  <ds:schemaRefs>
    <ds:schemaRef ds:uri="Microsoft.SharePoint.Taxonomy.ContentTypeSync"/>
  </ds:schemaRefs>
</ds:datastoreItem>
</file>

<file path=customXml/itemProps3.xml><?xml version="1.0" encoding="utf-8"?>
<ds:datastoreItem xmlns:ds="http://schemas.openxmlformats.org/officeDocument/2006/customXml" ds:itemID="{C51BF997-0C7B-4A1F-9991-6058E5551065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8261BA7-ED7C-4727-B502-A3C67FA16631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C15DB419-FD2B-4ED9-A9E7-F5F2DE6111CA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26992318-53D3-4457-8560-03CB4294E2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1209568c-8f7e-4a25-939e-4f22fd0c2b2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Positive Ageing Month Poster - Talk</Template>
  <TotalTime>11</TotalTime>
  <Pages>1</Pages>
  <Words>67</Words>
  <Characters>385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Kerry Dunnaway</dc:creator>
  <cp:keywords/>
  <dc:description/>
  <cp:lastModifiedBy>Kerry Dunnaway</cp:lastModifiedBy>
  <cp:revision>14</cp:revision>
  <dcterms:created xsi:type="dcterms:W3CDTF">2026-06-04T14:38:00Z</dcterms:created>
  <dcterms:modified xsi:type="dcterms:W3CDTF">2026-06-11T13:37:00Z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0x01010008FB9B3217D433459C91B5CF793C1D7900EC7B57CE14EC3443A2ACBB7EA0BC35AC</vt:lpwstr>
  </property>
  <property fmtid="{D5CDD505-2E9C-101B-9397-08002B2CF9AE}" pid="3" name="WSCC Category">
    <vt:lpwstr/>
  </property>
</Properties>
</file>